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4"/>
        <w:tblpPr w:leftFromText="180" w:rightFromText="180" w:vertAnchor="text" w:horzAnchor="page" w:tblpX="732" w:tblpY="82"/>
        <w:tblOverlap w:val="never"/>
        <w:tblW w:w="107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508"/>
        <w:gridCol w:w="510"/>
        <w:gridCol w:w="123"/>
        <w:gridCol w:w="388"/>
        <w:gridCol w:w="510"/>
        <w:gridCol w:w="510"/>
        <w:gridCol w:w="511"/>
        <w:gridCol w:w="510"/>
        <w:gridCol w:w="256"/>
        <w:gridCol w:w="4"/>
        <w:gridCol w:w="250"/>
        <w:gridCol w:w="511"/>
        <w:gridCol w:w="510"/>
        <w:gridCol w:w="510"/>
        <w:gridCol w:w="511"/>
        <w:gridCol w:w="385"/>
        <w:gridCol w:w="2"/>
        <w:gridCol w:w="123"/>
        <w:gridCol w:w="510"/>
        <w:gridCol w:w="511"/>
        <w:gridCol w:w="510"/>
        <w:gridCol w:w="510"/>
        <w:gridCol w:w="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717" w:type="dxa"/>
            <w:gridSpan w:val="2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center"/>
              <w:textAlignment w:val="auto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b/>
                <w:bCs/>
                <w:sz w:val="52"/>
                <w:szCs w:val="52"/>
                <w:vertAlign w:val="baseline"/>
                <w:lang w:val="en-US" w:eastAsia="zh-CN"/>
              </w:rPr>
              <w:t>个人简历表格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2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529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531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531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6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529" w:type="dxa"/>
            <w:gridSpan w:val="4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31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身高</w:t>
            </w:r>
          </w:p>
        </w:tc>
        <w:tc>
          <w:tcPr>
            <w:tcW w:w="1531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6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体重</w:t>
            </w:r>
          </w:p>
        </w:tc>
        <w:tc>
          <w:tcPr>
            <w:tcW w:w="1529" w:type="dxa"/>
            <w:gridSpan w:val="4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视力</w:t>
            </w:r>
          </w:p>
        </w:tc>
        <w:tc>
          <w:tcPr>
            <w:tcW w:w="1531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婚否</w:t>
            </w:r>
          </w:p>
        </w:tc>
        <w:tc>
          <w:tcPr>
            <w:tcW w:w="1531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6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669" w:type="dxa"/>
            <w:gridSpan w:val="4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2685" w:type="dxa"/>
            <w:gridSpan w:val="6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81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682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9189" w:type="dxa"/>
            <w:gridSpan w:val="2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508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1" w:type="dxa"/>
            <w:gridSpan w:val="2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1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1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1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1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516" w:type="dxa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669" w:type="dxa"/>
            <w:gridSpan w:val="4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应聘岗位</w:t>
            </w:r>
          </w:p>
        </w:tc>
        <w:tc>
          <w:tcPr>
            <w:tcW w:w="2689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79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择业地区</w:t>
            </w:r>
          </w:p>
        </w:tc>
        <w:tc>
          <w:tcPr>
            <w:tcW w:w="2680" w:type="dxa"/>
            <w:gridSpan w:val="6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669" w:type="dxa"/>
            <w:gridSpan w:val="4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其他技能</w:t>
            </w:r>
          </w:p>
        </w:tc>
        <w:tc>
          <w:tcPr>
            <w:tcW w:w="2689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79" w:type="dxa"/>
            <w:gridSpan w:val="7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爱好特长</w:t>
            </w:r>
          </w:p>
        </w:tc>
        <w:tc>
          <w:tcPr>
            <w:tcW w:w="2680" w:type="dxa"/>
            <w:gridSpan w:val="6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717" w:type="dxa"/>
            <w:gridSpan w:val="24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b/>
                <w:bCs/>
                <w:sz w:val="24"/>
                <w:szCs w:val="28"/>
                <w:vertAlign w:val="baseline"/>
                <w:lang w:val="en-US" w:eastAsia="zh-CN"/>
              </w:rPr>
              <w:t>教育经历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起止年月</w:t>
            </w:r>
          </w:p>
        </w:tc>
        <w:tc>
          <w:tcPr>
            <w:tcW w:w="4593" w:type="dxa"/>
            <w:gridSpan w:val="11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4593" w:type="dxa"/>
            <w:gridSpan w:val="11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4593" w:type="dxa"/>
            <w:gridSpan w:val="11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4593" w:type="dxa"/>
            <w:gridSpan w:val="11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0717" w:type="dxa"/>
            <w:gridSpan w:val="24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b/>
                <w:bCs/>
                <w:sz w:val="24"/>
                <w:szCs w:val="28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起止年月</w:t>
            </w:r>
          </w:p>
        </w:tc>
        <w:tc>
          <w:tcPr>
            <w:tcW w:w="3062" w:type="dxa"/>
            <w:gridSpan w:val="8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职位</w:t>
            </w: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  <w:t>工作内容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2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2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057" w:type="dxa"/>
            <w:gridSpan w:val="5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2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1531" w:type="dxa"/>
            <w:gridSpan w:val="3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  <w:tc>
          <w:tcPr>
            <w:tcW w:w="3067" w:type="dxa"/>
            <w:gridSpan w:val="8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0717" w:type="dxa"/>
            <w:gridSpan w:val="24"/>
            <w:vAlign w:val="center"/>
          </w:tcPr>
          <w:p>
            <w:pPr>
              <w:jc w:val="center"/>
              <w:rPr>
                <w:rFonts w:hint="default" w:ascii="汉仪旗黑-50简" w:hAnsi="汉仪旗黑-50简" w:eastAsia="汉仪旗黑-50简" w:cs="汉仪旗黑-50简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汉仪旗黑-50简" w:hAnsi="汉仪旗黑-50简" w:eastAsia="汉仪旗黑-50简" w:cs="汉仪旗黑-50简"/>
                <w:b/>
                <w:bCs/>
                <w:sz w:val="24"/>
                <w:szCs w:val="28"/>
                <w:vertAlign w:val="baseline"/>
                <w:lang w:val="en-US"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</w:trPr>
        <w:tc>
          <w:tcPr>
            <w:tcW w:w="10717" w:type="dxa"/>
            <w:gridSpan w:val="24"/>
            <w:vAlign w:val="center"/>
          </w:tcPr>
          <w:p>
            <w:pPr>
              <w:jc w:val="center"/>
              <w:rPr>
                <w:rFonts w:hint="eastAsia" w:ascii="汉仪旗黑-50简" w:hAnsi="汉仪旗黑-50简" w:eastAsia="汉仪旗黑-50简" w:cs="汉仪旗黑-50简"/>
                <w:sz w:val="24"/>
                <w:szCs w:val="28"/>
                <w:vertAlign w:val="baseline"/>
              </w:rPr>
            </w:pPr>
          </w:p>
        </w:tc>
      </w:tr>
    </w:tbl>
    <w:p/>
    <w:sectPr>
      <w:pgSz w:w="11906" w:h="16838"/>
      <w:pgMar w:top="720" w:right="720" w:bottom="397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1A9B0937-B808-45FB-8F80-F5247F237F85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6376A17-FF86-408F-831E-E090C44F60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80F853CC-7CD9-4887-A6F3-79E9C7FBF6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9A0F027-556C-4D23-B37E-16E09F5758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0F83805-41AB-4141-924F-AC47F1A930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8B3A384-5D86-4C1A-A064-016CF7FE03E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60CF0B9-E8DF-4C97-ACE6-F14C6D67E2E2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旗黑-50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EDB6E162-97B9-432A-8C62-3E2C15047D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IzNTM4NDBiNzgwYjQyNTA4N2YwOTBjM2Y3NTRkMTdmZCIsInVzZXJDb3VudCI6MX0="/>
  </w:docVars>
  <w:rsids>
    <w:rsidRoot w:val="6D042EF1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9D62D1D"/>
    <w:rsid w:val="0A2B3C27"/>
    <w:rsid w:val="0E2C594E"/>
    <w:rsid w:val="0EFF1E10"/>
    <w:rsid w:val="17A05EE0"/>
    <w:rsid w:val="1F532EDF"/>
    <w:rsid w:val="25957E15"/>
    <w:rsid w:val="3488269E"/>
    <w:rsid w:val="3B9A1C8B"/>
    <w:rsid w:val="432805B4"/>
    <w:rsid w:val="472840BD"/>
    <w:rsid w:val="489A1870"/>
    <w:rsid w:val="58672482"/>
    <w:rsid w:val="5A9F2599"/>
    <w:rsid w:val="5ED4465A"/>
    <w:rsid w:val="5F4369A2"/>
    <w:rsid w:val="64ED7CF6"/>
    <w:rsid w:val="679A00E7"/>
    <w:rsid w:val="679A3BB3"/>
    <w:rsid w:val="67E83C97"/>
    <w:rsid w:val="699F353D"/>
    <w:rsid w:val="6A50548A"/>
    <w:rsid w:val="6CA12BD0"/>
    <w:rsid w:val="6D042EF1"/>
    <w:rsid w:val="72F31898"/>
    <w:rsid w:val="74931633"/>
    <w:rsid w:val="74EE31FE"/>
    <w:rsid w:val="77445943"/>
    <w:rsid w:val="794F06AD"/>
    <w:rsid w:val="79863CD3"/>
    <w:rsid w:val="7BD6412A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102b889-4114-4edc-b857-2bb9eea53d24\&#20010;&#20154;&#31616;&#21382;&#34920;&#26684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327</Words>
  <Characters>337</Characters>
  <Lines>6</Lines>
  <Paragraphs>1</Paragraphs>
  <TotalTime>5</TotalTime>
  <ScaleCrop>false</ScaleCrop>
  <LinksUpToDate>false</LinksUpToDate>
  <CharactersWithSpaces>475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2023-06-29T01:47:00Z</dcterms:created>
  <dc:creator>素</dc:creator>
  <cp:lastModifiedBy>素</cp:lastModifiedBy>
  <dcterms:modified xsi:type="dcterms:W3CDTF">2023-06-29T01:52:01Z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v1.0_mb_Y20gFR7J9YkES8A2VJbZzQ==</vt:lpwstr>
  </property>
  <property fmtid="{D5CDD505-2E9C-101B-9397-08002B2CF9AE}" pid="4" name="ICV">
    <vt:lpwstr>5B7F1618A884498C8D12D4D8C0BF9F2D_11</vt:lpwstr>
  </property>
  <property fmtid="{D5CDD505-2E9C-101B-9397-08002B2CF9AE}" pid="5" name="KSOProductBuildVer">
    <vt:lpwstr>2052-11.1.0.14309</vt:lpwstr>
  </property>
</Properties>
</file>